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D56CEC" w14:textId="77777777" w:rsidR="009E4117" w:rsidRDefault="009E4117">
      <w:r>
        <w:rPr>
          <w:noProof/>
        </w:rPr>
        <w:drawing>
          <wp:anchor distT="0" distB="0" distL="114300" distR="114300" simplePos="0" relativeHeight="251659264" behindDoc="1" locked="1" layoutInCell="1" allowOverlap="1" wp14:anchorId="041C1C43" wp14:editId="4574E76B">
            <wp:simplePos x="0" y="0"/>
            <wp:positionH relativeFrom="margin">
              <wp:posOffset>-914400</wp:posOffset>
            </wp:positionH>
            <wp:positionV relativeFrom="paragraph">
              <wp:posOffset>-2286000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46"/>
        <w:gridCol w:w="14"/>
      </w:tblGrid>
      <w:tr w:rsidR="00AF300E" w14:paraId="27BF3EA8" w14:textId="77777777" w:rsidTr="00440B43">
        <w:trPr>
          <w:gridAfter w:val="1"/>
          <w:wAfter w:w="15" w:type="dxa"/>
          <w:trHeight w:val="1818"/>
        </w:trPr>
        <w:tc>
          <w:tcPr>
            <w:tcW w:w="9360" w:type="dxa"/>
          </w:tcPr>
          <w:p w14:paraId="64F6A03B" w14:textId="79696E41" w:rsidR="00440B43" w:rsidRPr="00440B43" w:rsidRDefault="00000000" w:rsidP="00440B43">
            <w:pPr>
              <w:pStyle w:val="Heading1"/>
              <w:framePr w:hSpace="0" w:wrap="auto" w:vAnchor="margin" w:xAlign="left" w:yAlign="inline"/>
              <w:rPr>
                <w:sz w:val="72"/>
                <w:szCs w:val="72"/>
              </w:rPr>
            </w:pPr>
            <w:sdt>
              <w:sdtPr>
                <w:rPr>
                  <w:sz w:val="72"/>
                  <w:szCs w:val="72"/>
                </w:rPr>
                <w:id w:val="-781102172"/>
                <w:placeholder>
                  <w:docPart w:val="7E6AADAFEB7047AC9558CCB11A978BEF"/>
                </w:placeholder>
                <w15:appearance w15:val="hidden"/>
              </w:sdtPr>
              <w:sdtContent>
                <w:r w:rsidR="00440B43" w:rsidRPr="00440B43">
                  <w:rPr>
                    <w:sz w:val="72"/>
                    <w:szCs w:val="72"/>
                  </w:rPr>
                  <w:t>JCI SENATE / LMA SPRING MEETING</w:t>
                </w:r>
              </w:sdtContent>
            </w:sdt>
            <w:r w:rsidR="00105759" w:rsidRPr="00440B43">
              <w:rPr>
                <w:sz w:val="72"/>
                <w:szCs w:val="72"/>
              </w:rPr>
              <w:t xml:space="preserve"> </w:t>
            </w:r>
            <w:r w:rsidR="00440B43" w:rsidRPr="00440B43">
              <w:rPr>
                <w:sz w:val="72"/>
                <w:szCs w:val="72"/>
              </w:rPr>
              <w:t>Staunton</w:t>
            </w:r>
          </w:p>
          <w:p w14:paraId="650263E5" w14:textId="77777777" w:rsidR="00AF300E" w:rsidRPr="006B609A" w:rsidRDefault="00AF300E" w:rsidP="009E4117">
            <w:pPr>
              <w:jc w:val="center"/>
            </w:pPr>
          </w:p>
        </w:tc>
      </w:tr>
      <w:tr w:rsidR="00AF300E" w14:paraId="63148E0E" w14:textId="77777777" w:rsidTr="00105759">
        <w:trPr>
          <w:gridAfter w:val="1"/>
          <w:wAfter w:w="15" w:type="dxa"/>
          <w:trHeight w:val="1445"/>
        </w:trPr>
        <w:tc>
          <w:tcPr>
            <w:tcW w:w="10228" w:type="dxa"/>
          </w:tcPr>
          <w:p w14:paraId="6ED36D2C" w14:textId="77777777" w:rsidR="00AF300E" w:rsidRPr="00AF300E" w:rsidRDefault="00AF300E" w:rsidP="00105759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30DECCBD" wp14:editId="6E613278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A837B40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6C50A788" w14:textId="77777777" w:rsidR="00AF300E" w:rsidRPr="00440B43" w:rsidRDefault="00000000" w:rsidP="00440B43">
            <w:pPr>
              <w:pStyle w:val="Heading2"/>
              <w:rPr>
                <w:sz w:val="96"/>
                <w:szCs w:val="96"/>
              </w:rPr>
            </w:pPr>
            <w:sdt>
              <w:sdtPr>
                <w:id w:val="1487210965"/>
                <w:placeholder>
                  <w:docPart w:val="048F4A2539A840EE909CDA69980BE0A0"/>
                </w:placeholder>
              </w:sdtPr>
              <w:sdtEndPr>
                <w:rPr>
                  <w:sz w:val="96"/>
                  <w:szCs w:val="96"/>
                </w:rPr>
              </w:sdtEndPr>
              <w:sdtContent>
                <w:r w:rsidR="00440B43" w:rsidRPr="00440B43">
                  <w:rPr>
                    <w:sz w:val="96"/>
                    <w:szCs w:val="96"/>
                  </w:rPr>
                  <w:t>May 3-5, 2024</w:t>
                </w:r>
              </w:sdtContent>
            </w:sdt>
          </w:p>
          <w:p w14:paraId="54BFF2B9" w14:textId="77777777" w:rsidR="00440B43" w:rsidRDefault="00440B43" w:rsidP="00440B43">
            <w:pPr>
              <w:jc w:val="center"/>
            </w:pPr>
            <w:r>
              <w:t>Holiday Inn Staunton Conference Center</w:t>
            </w:r>
          </w:p>
          <w:p w14:paraId="4F7929C1" w14:textId="77777777" w:rsidR="00440B43" w:rsidRDefault="00440B43" w:rsidP="00440B43">
            <w:pPr>
              <w:jc w:val="center"/>
            </w:pPr>
            <w:r>
              <w:t>152 Fairway Lane, Staunton, VA  24401</w:t>
            </w:r>
          </w:p>
          <w:p w14:paraId="097FEF40" w14:textId="77777777" w:rsidR="00440B43" w:rsidRDefault="00440B43" w:rsidP="00440B43">
            <w:pPr>
              <w:jc w:val="center"/>
            </w:pPr>
            <w:r>
              <w:t>PLEASE BOOK HOTEL ROOM BY APRIL 15</w:t>
            </w:r>
            <w:r w:rsidRPr="00440B43">
              <w:rPr>
                <w:vertAlign w:val="superscript"/>
              </w:rPr>
              <w:t>th</w:t>
            </w:r>
            <w:r>
              <w:t>!!!</w:t>
            </w:r>
          </w:p>
          <w:p w14:paraId="47F6D34A" w14:textId="4055DCB4" w:rsidR="00440B43" w:rsidRPr="00440B43" w:rsidRDefault="00000000" w:rsidP="00440B43">
            <w:pPr>
              <w:jc w:val="center"/>
            </w:pPr>
            <w:hyperlink r:id="rId10" w:tgtFrame="_blank" w:history="1">
              <w:r w:rsidR="00440B43">
                <w:rPr>
                  <w:rStyle w:val="Hyperlink"/>
                  <w:rFonts w:ascii="Arial" w:hAnsi="Arial" w:cs="Arial"/>
                  <w:color w:val="1155CC"/>
                  <w:shd w:val="clear" w:color="auto" w:fill="FFFFFF"/>
                </w:rPr>
                <w:t>JCI Senate LMA Spring Meeting</w:t>
              </w:r>
            </w:hyperlink>
            <w:r w:rsidR="00440B43">
              <w:t xml:space="preserve">      CODE: JCI</w:t>
            </w:r>
          </w:p>
        </w:tc>
      </w:tr>
      <w:tr w:rsidR="00AF300E" w14:paraId="21C31522" w14:textId="77777777" w:rsidTr="00105759">
        <w:trPr>
          <w:gridAfter w:val="1"/>
          <w:wAfter w:w="15" w:type="dxa"/>
          <w:trHeight w:val="1890"/>
        </w:trPr>
        <w:tc>
          <w:tcPr>
            <w:tcW w:w="10228" w:type="dxa"/>
          </w:tcPr>
          <w:p w14:paraId="269A9690" w14:textId="2F33BF87" w:rsidR="00AF300E" w:rsidRDefault="00440B43" w:rsidP="00440B43">
            <w:pPr>
              <w:tabs>
                <w:tab w:val="left" w:pos="3720"/>
                <w:tab w:val="center" w:pos="4673"/>
              </w:tabs>
              <w:spacing w:after="300"/>
            </w:pPr>
            <w:r>
              <w:tab/>
            </w:r>
            <w:r>
              <w:tab/>
            </w:r>
            <w:r w:rsidR="00AF300E"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21DA0E32" wp14:editId="455F5D85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CB6E31C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3FD6EB8A" w14:textId="77777777" w:rsidR="00AF300E" w:rsidRDefault="002E496A" w:rsidP="00105759">
            <w:pPr>
              <w:jc w:val="center"/>
            </w:pPr>
            <w:r>
              <w:t>AVAILABLE OUTINGS:</w:t>
            </w:r>
          </w:p>
          <w:p w14:paraId="3825C5A0" w14:textId="2311BA76" w:rsidR="002E496A" w:rsidRDefault="00000000" w:rsidP="00105759">
            <w:pPr>
              <w:jc w:val="center"/>
            </w:pPr>
            <w:hyperlink r:id="rId11" w:history="1">
              <w:r w:rsidR="002E496A" w:rsidRPr="002E496A">
                <w:rPr>
                  <w:rStyle w:val="Hyperlink"/>
                </w:rPr>
                <w:t>Ghosts of Staunton</w:t>
              </w:r>
            </w:hyperlink>
            <w:r w:rsidR="002E496A">
              <w:t xml:space="preserve">  $18 May 4</w:t>
            </w:r>
            <w:r w:rsidR="002E496A" w:rsidRPr="00B260A5">
              <w:rPr>
                <w:vertAlign w:val="superscript"/>
              </w:rPr>
              <w:t>th</w:t>
            </w:r>
            <w:r w:rsidR="00B260A5">
              <w:t xml:space="preserve"> 7:30pm</w:t>
            </w:r>
          </w:p>
          <w:p w14:paraId="63111CFC" w14:textId="2BD30339" w:rsidR="002E496A" w:rsidRDefault="00CE4DFE" w:rsidP="00CE4DFE">
            <w:pPr>
              <w:tabs>
                <w:tab w:val="center" w:pos="4673"/>
                <w:tab w:val="left" w:pos="7509"/>
              </w:tabs>
            </w:pPr>
            <w:r>
              <w:tab/>
            </w:r>
            <w:hyperlink r:id="rId12" w:history="1">
              <w:r w:rsidR="002E496A" w:rsidRPr="002E496A">
                <w:rPr>
                  <w:rStyle w:val="Hyperlink"/>
                </w:rPr>
                <w:t>Staunton Walking Tour</w:t>
              </w:r>
            </w:hyperlink>
            <w:r>
              <w:t xml:space="preserve">  FREE </w:t>
            </w:r>
            <w:r>
              <w:tab/>
            </w:r>
          </w:p>
          <w:p w14:paraId="6C23500E" w14:textId="408E126C" w:rsidR="002E496A" w:rsidRPr="00AF300E" w:rsidRDefault="002E496A" w:rsidP="00105759">
            <w:pPr>
              <w:jc w:val="center"/>
            </w:pPr>
          </w:p>
        </w:tc>
      </w:tr>
      <w:tr w:rsidR="00AF300E" w14:paraId="4DCA1521" w14:textId="77777777" w:rsidTr="00105759">
        <w:trPr>
          <w:trHeight w:val="1008"/>
        </w:trPr>
        <w:tc>
          <w:tcPr>
            <w:tcW w:w="10230" w:type="dxa"/>
            <w:gridSpan w:val="2"/>
            <w:vAlign w:val="center"/>
          </w:tcPr>
          <w:sdt>
            <w:sdtPr>
              <w:rPr>
                <w:sz w:val="32"/>
              </w:rPr>
              <w:id w:val="-940457189"/>
              <w:placeholder>
                <w:docPart w:val="962DDFB5B8214165A4D7F8C09EF0569D"/>
              </w:placeholder>
              <w15:appearance w15:val="hidden"/>
            </w:sdtPr>
            <w:sdtContent>
              <w:p w14:paraId="5A7E1BDD" w14:textId="77777777" w:rsidR="00CE4DFE" w:rsidRDefault="00CE4DFE" w:rsidP="00105759">
                <w:pPr>
                  <w:pStyle w:val="Heading3"/>
                </w:pPr>
                <w:r>
                  <w:t>Dutch Treat Dinner – May 3</w:t>
                </w:r>
                <w:r w:rsidRPr="00CE4DFE">
                  <w:rPr>
                    <w:vertAlign w:val="superscript"/>
                  </w:rPr>
                  <w:t>rd</w:t>
                </w:r>
                <w:r>
                  <w:t xml:space="preserve">, 5pm </w:t>
                </w:r>
              </w:p>
              <w:p w14:paraId="540E907E" w14:textId="22143DC8" w:rsidR="00AF300E" w:rsidRPr="00CE4DFE" w:rsidRDefault="00000000" w:rsidP="00A54808">
                <w:pPr>
                  <w:jc w:val="center"/>
                </w:pPr>
                <w:hyperlink r:id="rId13" w:history="1">
                  <w:r w:rsidR="00CE4DFE" w:rsidRPr="00A54808">
                    <w:rPr>
                      <w:rStyle w:val="Hyperlink"/>
                    </w:rPr>
                    <w:t>MILL Street Grill</w:t>
                  </w:r>
                </w:hyperlink>
                <w:r w:rsidR="00A54808">
                  <w:t xml:space="preserve"> </w:t>
                </w:r>
              </w:p>
            </w:sdtContent>
          </w:sdt>
        </w:tc>
      </w:tr>
    </w:tbl>
    <w:p w14:paraId="5C996748" w14:textId="77777777" w:rsidR="00024B92" w:rsidRPr="004008C9" w:rsidRDefault="00024B92" w:rsidP="005325F0">
      <w:pPr>
        <w:spacing w:before="0"/>
        <w:ind w:left="0"/>
      </w:pPr>
    </w:p>
    <w:sectPr w:rsidR="00024B92" w:rsidRPr="004008C9" w:rsidSect="00EC7188">
      <w:headerReference w:type="default" r:id="rId14"/>
      <w:pgSz w:w="12240" w:h="15840"/>
      <w:pgMar w:top="360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B71AB8" w14:textId="77777777" w:rsidR="00EC7188" w:rsidRDefault="00EC7188">
      <w:pPr>
        <w:spacing w:before="0"/>
      </w:pPr>
      <w:r>
        <w:separator/>
      </w:r>
    </w:p>
  </w:endnote>
  <w:endnote w:type="continuationSeparator" w:id="0">
    <w:p w14:paraId="6D103A0A" w14:textId="77777777" w:rsidR="00EC7188" w:rsidRDefault="00EC718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40E403" w14:textId="77777777" w:rsidR="00EC7188" w:rsidRDefault="00EC7188">
      <w:pPr>
        <w:spacing w:before="0"/>
      </w:pPr>
      <w:r>
        <w:separator/>
      </w:r>
    </w:p>
  </w:footnote>
  <w:footnote w:type="continuationSeparator" w:id="0">
    <w:p w14:paraId="3A9D3E47" w14:textId="77777777" w:rsidR="00EC7188" w:rsidRDefault="00EC718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B98BD3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0B43"/>
    <w:rsid w:val="00024B92"/>
    <w:rsid w:val="0003383B"/>
    <w:rsid w:val="00052C52"/>
    <w:rsid w:val="00105759"/>
    <w:rsid w:val="00134C5B"/>
    <w:rsid w:val="001D6E60"/>
    <w:rsid w:val="0020003D"/>
    <w:rsid w:val="002D3176"/>
    <w:rsid w:val="002E496A"/>
    <w:rsid w:val="003B2720"/>
    <w:rsid w:val="003E6DF0"/>
    <w:rsid w:val="004008C9"/>
    <w:rsid w:val="00412883"/>
    <w:rsid w:val="00440B43"/>
    <w:rsid w:val="004650EC"/>
    <w:rsid w:val="005325F0"/>
    <w:rsid w:val="00582666"/>
    <w:rsid w:val="005D73BC"/>
    <w:rsid w:val="00673C5F"/>
    <w:rsid w:val="006B609A"/>
    <w:rsid w:val="00715CEC"/>
    <w:rsid w:val="00723AA3"/>
    <w:rsid w:val="007A336B"/>
    <w:rsid w:val="009935EB"/>
    <w:rsid w:val="009E4117"/>
    <w:rsid w:val="00A51113"/>
    <w:rsid w:val="00A54808"/>
    <w:rsid w:val="00AD18E3"/>
    <w:rsid w:val="00AF300E"/>
    <w:rsid w:val="00B260A5"/>
    <w:rsid w:val="00B94AC1"/>
    <w:rsid w:val="00CA580F"/>
    <w:rsid w:val="00CE4DFE"/>
    <w:rsid w:val="00D02AD4"/>
    <w:rsid w:val="00D85786"/>
    <w:rsid w:val="00DC7EBB"/>
    <w:rsid w:val="00E162EB"/>
    <w:rsid w:val="00E22D94"/>
    <w:rsid w:val="00E708F2"/>
    <w:rsid w:val="00E96786"/>
    <w:rsid w:val="00EC7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5A18C3C"/>
  <w15:chartTrackingRefBased/>
  <w15:docId w15:val="{6F9D9C24-AAA5-4752-A569-3B73E3667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rsid w:val="00105759"/>
    <w:pPr>
      <w:spacing w:before="300" w:after="100"/>
      <w:jc w:val="center"/>
      <w:outlineLvl w:val="1"/>
    </w:pPr>
    <w:rPr>
      <w:caps/>
    </w:rPr>
  </w:style>
  <w:style w:type="paragraph" w:styleId="Heading3">
    <w:name w:val="heading 3"/>
    <w:basedOn w:val="Normal"/>
    <w:next w:val="Normal"/>
    <w:unhideWhenUsed/>
    <w:qFormat/>
    <w:rsid w:val="00105759"/>
    <w:pPr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440B43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E49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417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32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4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millstreetgrill.com/" TargetMode="Externa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yperlink" Target="https://www.historicstaunton.org/walking-tours/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eventbrite.com/e/stauntons-haunted-history-tour-tickets-792735632617?aff=oddtdtcreator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https://www.holidayinn.com/redirect?path=hd&amp;brandCode=HI&amp;localeCode=en&amp;regionCode=1&amp;hotelCode=shdva&amp;_PMID=99801505&amp;GPC=jci&amp;cn=no&amp;viewfullsite=true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mos\AppData\Local\Microsoft\Office\16.0\DTS\en-US%7bE365F47E-A2B7-489C-B4F2-04AA599A3E72%7d\%7b899B282D-3EC2-4567-8F0F-81D0B422DACE%7dtf03978815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7E6AADAFEB7047AC9558CCB11A978B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5F516A-5955-439B-8527-4C0263C51F59}"/>
      </w:docPartPr>
      <w:docPartBody>
        <w:p w:rsidR="00117E84" w:rsidRDefault="00000000">
          <w:pPr>
            <w:pStyle w:val="7E6AADAFEB7047AC9558CCB11A978BEF"/>
          </w:pPr>
          <w:r w:rsidRPr="00105759">
            <w:t>PARTY INVITATION</w:t>
          </w:r>
        </w:p>
      </w:docPartBody>
    </w:docPart>
    <w:docPart>
      <w:docPartPr>
        <w:name w:val="048F4A2539A840EE909CDA69980BE0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744D7FF-2BF7-44DA-99AB-A01549E3FEF9}"/>
      </w:docPartPr>
      <w:docPartBody>
        <w:p w:rsidR="00117E84" w:rsidRDefault="00000000">
          <w:pPr>
            <w:pStyle w:val="048F4A2539A840EE909CDA69980BE0A0"/>
          </w:pPr>
          <w:r w:rsidRPr="00105759">
            <w:t>SATURDAY</w:t>
          </w:r>
        </w:p>
      </w:docPartBody>
    </w:docPart>
    <w:docPart>
      <w:docPartPr>
        <w:name w:val="962DDFB5B8214165A4D7F8C09EF056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A0AA8C-492F-48F3-9B70-E08B32C6FE7A}"/>
      </w:docPartPr>
      <w:docPartBody>
        <w:p w:rsidR="00117E84" w:rsidRDefault="00000000">
          <w:pPr>
            <w:pStyle w:val="962DDFB5B8214165A4D7F8C09EF0569D"/>
          </w:pPr>
          <w:r w:rsidRPr="00105759">
            <w:t>You’re Invited to Celebrate with Us!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2D5"/>
    <w:rsid w:val="00117E84"/>
    <w:rsid w:val="00BD02D5"/>
    <w:rsid w:val="00C90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E6AADAFEB7047AC9558CCB11A978BEF">
    <w:name w:val="7E6AADAFEB7047AC9558CCB11A978BEF"/>
  </w:style>
  <w:style w:type="paragraph" w:customStyle="1" w:styleId="048F4A2539A840EE909CDA69980BE0A0">
    <w:name w:val="048F4A2539A840EE909CDA69980BE0A0"/>
  </w:style>
  <w:style w:type="paragraph" w:customStyle="1" w:styleId="962DDFB5B8214165A4D7F8C09EF0569D">
    <w:name w:val="962DDFB5B8214165A4D7F8C09EF0569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7" ma:contentTypeDescription="Create a new document." ma:contentTypeScope="" ma:versionID="c6f9a84f66a9c8b9a21755b9ffafb945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27df39e3e7036dff54f89ddd5805ce72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12534CEB-096C-47B5-9969-A961299A0FB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BBB6A40-05D4-43D3-A1B5-58DDB6B680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63271B0-4F0C-4FE2-9657-EF025C8469A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{899B282D-3EC2-4567-8F0F-81D0B422DACE}tf03978815_win32</Template>
  <TotalTime>1</TotalTime>
  <Pages>1</Pages>
  <Words>115</Words>
  <Characters>661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John Mosesso</dc:creator>
  <cp:lastModifiedBy>Robert Cooke</cp:lastModifiedBy>
  <cp:revision>2</cp:revision>
  <dcterms:created xsi:type="dcterms:W3CDTF">2024-03-30T21:24:00Z</dcterms:created>
  <dcterms:modified xsi:type="dcterms:W3CDTF">2024-03-30T21:24:00Z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MediaServiceImageTags">
    <vt:lpwstr/>
  </property>
</Properties>
</file>